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F72" w:rsidRPr="00EC1289" w:rsidRDefault="00E3567A" w:rsidP="00EC1289">
      <w:pPr>
        <w:pStyle w:val="Heading1"/>
        <w:spacing w:before="120"/>
        <w:jc w:val="center"/>
        <w:rPr>
          <w:rFonts w:ascii="Arial" w:hAnsi="Arial" w:cs="Arial"/>
        </w:rPr>
      </w:pPr>
      <w:r w:rsidRPr="00EC1289">
        <w:rPr>
          <w:rFonts w:ascii="Arial" w:hAnsi="Arial" w:cs="Arial"/>
          <w:noProof/>
          <w:lang w:eastAsia="en-NZ"/>
        </w:rPr>
        <w:t>Project Hotspot</w:t>
      </w:r>
      <w:r w:rsidR="00D14C4A" w:rsidRPr="00EC1289">
        <w:rPr>
          <w:rFonts w:ascii="Arial" w:hAnsi="Arial" w:cs="Arial"/>
        </w:rPr>
        <w:t xml:space="preserve">: </w:t>
      </w:r>
      <w:r w:rsidR="009F2F72" w:rsidRPr="00EC1289">
        <w:rPr>
          <w:rFonts w:ascii="Arial" w:hAnsi="Arial" w:cs="Arial"/>
        </w:rPr>
        <w:t>Sighting Form</w:t>
      </w:r>
    </w:p>
    <w:p w:rsidR="00D50CD2" w:rsidRPr="00D50CD2" w:rsidRDefault="00B57B7E" w:rsidP="00AA7176">
      <w:pPr>
        <w:pStyle w:val="Heading2"/>
        <w:spacing w:before="120"/>
      </w:pPr>
      <w:r w:rsidRPr="0036440C">
        <w:rPr>
          <w:rStyle w:val="Heading1Char"/>
          <w:b/>
        </w:rPr>
        <w:t>Interviewer</w:t>
      </w:r>
      <w:r w:rsidR="00FD169A" w:rsidRPr="0036440C">
        <w:rPr>
          <w:rStyle w:val="Heading1Char"/>
          <w:b/>
        </w:rPr>
        <w:t xml:space="preserve"> name</w:t>
      </w:r>
      <w:r w:rsidR="00D50CD2" w:rsidRPr="0036440C">
        <w:rPr>
          <w:rStyle w:val="Heading1Char"/>
          <w:b/>
        </w:rPr>
        <w:t>:</w:t>
      </w:r>
      <w:r w:rsidR="006251F1">
        <w:t xml:space="preserve"> ____</w:t>
      </w:r>
      <w:r w:rsidR="00F76A5E">
        <w:t>_______________________________ Date of interview: ________________</w:t>
      </w:r>
    </w:p>
    <w:p w:rsidR="009F2F72" w:rsidRDefault="009F2F72" w:rsidP="00942FF0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</w:pPr>
      <w:r>
        <w:t>Observer Details</w:t>
      </w:r>
    </w:p>
    <w:p w:rsidR="009F2F72" w:rsidRDefault="009F2F7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Observer name:</w:t>
      </w:r>
      <w:r w:rsidR="00FD169A">
        <w:t>_____________________________ Phone number:_________________________</w:t>
      </w:r>
    </w:p>
    <w:p w:rsidR="009F2F72" w:rsidRDefault="009F2F7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Address:</w:t>
      </w:r>
      <w:r w:rsidR="00FD169A">
        <w:t>_________________________________________________________________________</w:t>
      </w:r>
    </w:p>
    <w:p w:rsidR="00B025BC" w:rsidRDefault="009F2F7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Email:</w:t>
      </w:r>
      <w:r w:rsidR="00FD169A">
        <w:t>___________________________________________________________________________</w:t>
      </w:r>
    </w:p>
    <w:p w:rsidR="00E04A20" w:rsidRDefault="00E04A20" w:rsidP="00942FF0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</w:pPr>
      <w:r>
        <w:t>Species O</w:t>
      </w:r>
      <w:r w:rsidR="00D14C4A">
        <w:t>bserved (circle):</w:t>
      </w:r>
    </w:p>
    <w:p w:rsidR="009F2F72" w:rsidRDefault="009F2F7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Orca</w:t>
      </w:r>
      <w:r w:rsidR="00D14C4A">
        <w:tab/>
      </w:r>
      <w:r>
        <w:t>Little Blue Penguin</w:t>
      </w:r>
      <w:r w:rsidR="00D14C4A">
        <w:tab/>
      </w:r>
      <w:r>
        <w:t>Reef Heron</w:t>
      </w:r>
      <w:r w:rsidR="00D14C4A">
        <w:tab/>
      </w:r>
      <w:r>
        <w:t>New Zealand Fur Seal</w:t>
      </w:r>
    </w:p>
    <w:p w:rsidR="00823307" w:rsidRDefault="009F2F7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(please go to </w:t>
      </w:r>
      <w:r w:rsidR="00B025BC">
        <w:t xml:space="preserve">the </w:t>
      </w:r>
      <w:r w:rsidR="006251F1">
        <w:t xml:space="preserve">relevant species </w:t>
      </w:r>
      <w:r w:rsidR="004F691F">
        <w:t>box</w:t>
      </w:r>
      <w:r>
        <w:t>)</w:t>
      </w:r>
    </w:p>
    <w:p w:rsidR="00294CE4" w:rsidRDefault="00294CE4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Call</w:t>
      </w:r>
      <w:r w:rsidRPr="00294CE4">
        <w:t xml:space="preserve"> </w:t>
      </w:r>
      <w:r w:rsidRPr="00294CE4">
        <w:rPr>
          <w:b/>
        </w:rPr>
        <w:t>DOC</w:t>
      </w:r>
      <w:r w:rsidRPr="00294CE4">
        <w:t xml:space="preserve"> on </w:t>
      </w:r>
      <w:r w:rsidRPr="00294CE4">
        <w:rPr>
          <w:b/>
        </w:rPr>
        <w:t>0800 DOC HOT</w:t>
      </w:r>
      <w:r w:rsidRPr="00294CE4">
        <w:t xml:space="preserve"> </w:t>
      </w:r>
      <w:r>
        <w:t xml:space="preserve">(0800 362 468) </w:t>
      </w:r>
      <w:r w:rsidRPr="00294CE4">
        <w:t xml:space="preserve">if you </w:t>
      </w:r>
      <w:r>
        <w:t>see dead, injured or entangled Project H</w:t>
      </w:r>
      <w:r w:rsidRPr="00294CE4">
        <w:t>otspot species</w:t>
      </w:r>
    </w:p>
    <w:p w:rsidR="009F2F72" w:rsidRDefault="009F2F72" w:rsidP="00AA7176">
      <w:pPr>
        <w:pStyle w:val="Heading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40"/>
      </w:pPr>
      <w:r>
        <w:t>Orca</w:t>
      </w:r>
    </w:p>
    <w:p w:rsidR="00040A48" w:rsidRDefault="00040A48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 xml:space="preserve">Time of sighting: _________________________ </w:t>
      </w:r>
      <w:r w:rsidR="00F76A5E">
        <w:t>Dat</w:t>
      </w:r>
      <w:r>
        <w:t>e of sighting: ___________________________</w:t>
      </w:r>
    </w:p>
    <w:p w:rsidR="009F2F72" w:rsidRDefault="00040A48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Description of location (p</w:t>
      </w:r>
      <w:r w:rsidR="006173AE">
        <w:t>lace n</w:t>
      </w:r>
      <w:r w:rsidR="009F2F72">
        <w:t>ame/</w:t>
      </w:r>
      <w:r w:rsidR="00F76A5E">
        <w:t>road end</w:t>
      </w:r>
      <w:r>
        <w:t>)</w:t>
      </w:r>
      <w:r w:rsidR="009F2F72">
        <w:t>:</w:t>
      </w:r>
      <w:r w:rsidR="00FD169A">
        <w:t>____________________</w:t>
      </w:r>
      <w:r w:rsidR="00F76A5E">
        <w:t>___________</w:t>
      </w:r>
      <w:r>
        <w:t>___________</w:t>
      </w:r>
    </w:p>
    <w:p w:rsidR="004F691F" w:rsidRDefault="009F2F72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Distance of orca from the shore</w:t>
      </w:r>
      <w:r w:rsidR="00B26F5A">
        <w:t xml:space="preserve"> (</w:t>
      </w:r>
      <w:r w:rsidR="00B26F5A" w:rsidRPr="00FD169A">
        <w:rPr>
          <w:b/>
        </w:rPr>
        <w:t>circle</w:t>
      </w:r>
      <w:r w:rsidR="00B26F5A">
        <w:t>)</w:t>
      </w:r>
      <w:r>
        <w:t>:</w:t>
      </w:r>
      <w:r w:rsidR="00B26F5A">
        <w:t xml:space="preserve"> close to shore within breaking waves</w:t>
      </w:r>
      <w:r w:rsidR="00092F0C">
        <w:t xml:space="preserve"> </w:t>
      </w:r>
      <w:r w:rsidR="00B26F5A">
        <w:t>/</w:t>
      </w:r>
      <w:r w:rsidR="00092F0C">
        <w:t xml:space="preserve"> </w:t>
      </w:r>
      <w:r w:rsidR="00B26F5A">
        <w:t>close to shore beyond breaking waves</w:t>
      </w:r>
      <w:r w:rsidR="00092F0C">
        <w:t xml:space="preserve"> </w:t>
      </w:r>
      <w:r w:rsidR="00B26F5A">
        <w:t>/</w:t>
      </w:r>
      <w:r w:rsidR="00092F0C">
        <w:t xml:space="preserve"> </w:t>
      </w:r>
      <w:r w:rsidR="00B26F5A">
        <w:t>more than 1km offshore</w:t>
      </w:r>
    </w:p>
    <w:p w:rsidR="00040A48" w:rsidRDefault="00040A48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Estimated distance of orca from shore (</w:t>
      </w:r>
      <w:r w:rsidRPr="00040A48">
        <w:rPr>
          <w:b/>
        </w:rPr>
        <w:t>metres</w:t>
      </w:r>
      <w:r>
        <w:t>) _________________________________________</w:t>
      </w:r>
    </w:p>
    <w:p w:rsidR="009F2F72" w:rsidRDefault="009F2F72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GPS reference</w:t>
      </w:r>
      <w:r w:rsidR="00B26F5A">
        <w:t xml:space="preserve"> or position on map</w:t>
      </w:r>
      <w:r>
        <w:t>:</w:t>
      </w:r>
      <w:r w:rsidR="00FD169A">
        <w:t>____________________________________________________</w:t>
      </w:r>
    </w:p>
    <w:p w:rsidR="009F2F72" w:rsidRDefault="009F2F72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Seen from</w:t>
      </w:r>
      <w:r w:rsidR="00D14C4A">
        <w:t xml:space="preserve"> (</w:t>
      </w:r>
      <w:r w:rsidR="00D14C4A" w:rsidRPr="00FD169A">
        <w:rPr>
          <w:b/>
        </w:rPr>
        <w:t>circle</w:t>
      </w:r>
      <w:r w:rsidR="00D14C4A">
        <w:t>)</w:t>
      </w:r>
      <w:r w:rsidR="00823307">
        <w:t>: Shore</w:t>
      </w:r>
      <w:r w:rsidR="00092F0C">
        <w:t xml:space="preserve"> </w:t>
      </w:r>
      <w:r w:rsidR="00823307">
        <w:t>/</w:t>
      </w:r>
      <w:r w:rsidR="00092F0C">
        <w:t xml:space="preserve"> </w:t>
      </w:r>
      <w:r w:rsidR="00823307">
        <w:t>boat</w:t>
      </w:r>
      <w:r w:rsidR="00092F0C">
        <w:t xml:space="preserve"> </w:t>
      </w:r>
      <w:r w:rsidR="00823307">
        <w:t>/</w:t>
      </w:r>
      <w:r w:rsidR="00092F0C">
        <w:t xml:space="preserve"> </w:t>
      </w:r>
      <w:r w:rsidR="00823307">
        <w:t>surfing</w:t>
      </w:r>
    </w:p>
    <w:p w:rsidR="00E04A20" w:rsidRDefault="00E04A20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Swell (</w:t>
      </w:r>
      <w:r w:rsidRPr="00FD169A">
        <w:rPr>
          <w:b/>
        </w:rPr>
        <w:t>circle</w:t>
      </w:r>
      <w:r>
        <w:t>): None/ Light (0-1m)</w:t>
      </w:r>
      <w:r w:rsidR="00092F0C">
        <w:t xml:space="preserve"> </w:t>
      </w:r>
      <w:r>
        <w:t>/ Moderate (1-2m)</w:t>
      </w:r>
      <w:r w:rsidR="00092F0C">
        <w:t xml:space="preserve"> </w:t>
      </w:r>
      <w:r>
        <w:t>/ Heavy (&gt;2m)</w:t>
      </w:r>
    </w:p>
    <w:p w:rsidR="003E7B2D" w:rsidRDefault="00E04A20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Photos/video (</w:t>
      </w:r>
      <w:r w:rsidRPr="00FD169A">
        <w:rPr>
          <w:b/>
        </w:rPr>
        <w:t>circle</w:t>
      </w:r>
      <w:r>
        <w:t>): Yes</w:t>
      </w:r>
      <w:r w:rsidR="00092F0C">
        <w:t xml:space="preserve"> </w:t>
      </w:r>
      <w:r>
        <w:t>/</w:t>
      </w:r>
      <w:r w:rsidR="00092F0C">
        <w:t xml:space="preserve"> </w:t>
      </w:r>
      <w:r>
        <w:t>No</w:t>
      </w:r>
      <w:r w:rsidR="00040A48">
        <w:t xml:space="preserve"> (If yes, please provide </w:t>
      </w:r>
      <w:r w:rsidR="00040A48" w:rsidRPr="003E7B2D">
        <w:t>files</w:t>
      </w:r>
      <w:r w:rsidR="00040A48">
        <w:t xml:space="preserve"> with </w:t>
      </w:r>
      <w:r w:rsidR="00040A48" w:rsidRPr="003E7B2D">
        <w:rPr>
          <w:b/>
        </w:rPr>
        <w:t>location</w:t>
      </w:r>
      <w:r w:rsidR="00040A48">
        <w:t xml:space="preserve">, </w:t>
      </w:r>
      <w:r w:rsidR="00040A48" w:rsidRPr="003E7B2D">
        <w:rPr>
          <w:b/>
        </w:rPr>
        <w:t>date</w:t>
      </w:r>
      <w:r w:rsidR="00040A48">
        <w:t xml:space="preserve"> and </w:t>
      </w:r>
      <w:r w:rsidR="00040A48" w:rsidRPr="003E7B2D">
        <w:rPr>
          <w:b/>
        </w:rPr>
        <w:t>name</w:t>
      </w:r>
      <w:r w:rsidR="00040A48">
        <w:t xml:space="preserve"> as </w:t>
      </w:r>
      <w:r w:rsidR="00040A48" w:rsidRPr="003E7B2D">
        <w:rPr>
          <w:b/>
        </w:rPr>
        <w:t>file name</w:t>
      </w:r>
      <w:r w:rsidR="00040A48">
        <w:t>)</w:t>
      </w:r>
    </w:p>
    <w:p w:rsidR="00E04A20" w:rsidRDefault="00E04A20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Number of orca:</w:t>
      </w:r>
      <w:r w:rsidR="00FD169A">
        <w:t xml:space="preserve"> ________</w:t>
      </w:r>
      <w:r w:rsidR="00942FF0">
        <w:t>_</w:t>
      </w:r>
      <w:r w:rsidR="00FD169A">
        <w:t xml:space="preserve"> </w:t>
      </w:r>
      <w:r>
        <w:t>Number of adults:</w:t>
      </w:r>
      <w:r w:rsidR="00FD169A">
        <w:t xml:space="preserve"> ________</w:t>
      </w:r>
      <w:r w:rsidR="00942FF0">
        <w:t>_</w:t>
      </w:r>
      <w:r w:rsidR="00FD169A">
        <w:t xml:space="preserve"> </w:t>
      </w:r>
      <w:r w:rsidR="00942FF0">
        <w:t>Number of juveniles</w:t>
      </w:r>
      <w:r>
        <w:t>:</w:t>
      </w:r>
      <w:r w:rsidR="00FD169A">
        <w:t>_______</w:t>
      </w:r>
      <w:r w:rsidR="00942FF0">
        <w:t>_____</w:t>
      </w:r>
    </w:p>
    <w:p w:rsidR="006A59D6" w:rsidRDefault="00823307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 xml:space="preserve">Activity </w:t>
      </w:r>
      <w:r w:rsidR="006A59D6">
        <w:t>(</w:t>
      </w:r>
      <w:r w:rsidR="006A59D6" w:rsidRPr="006251F1">
        <w:rPr>
          <w:b/>
        </w:rPr>
        <w:t>circle</w:t>
      </w:r>
      <w:r w:rsidR="003E7B2D">
        <w:t xml:space="preserve">):  </w:t>
      </w:r>
      <w:r w:rsidR="006A59D6">
        <w:t>swimming</w:t>
      </w:r>
      <w:r w:rsidR="00092F0C">
        <w:t xml:space="preserve"> </w:t>
      </w:r>
      <w:r w:rsidR="003E7B2D">
        <w:t xml:space="preserve">/ surfing </w:t>
      </w:r>
      <w:r w:rsidR="006A59D6">
        <w:t>/</w:t>
      </w:r>
      <w:r w:rsidR="00092F0C">
        <w:t xml:space="preserve"> </w:t>
      </w:r>
      <w:r w:rsidR="006A59D6">
        <w:t>feeding in the shallows</w:t>
      </w:r>
      <w:r w:rsidR="00092F0C">
        <w:t xml:space="preserve"> </w:t>
      </w:r>
      <w:r w:rsidR="006A59D6">
        <w:t>/tail wave</w:t>
      </w:r>
      <w:r w:rsidR="00092F0C">
        <w:t xml:space="preserve"> </w:t>
      </w:r>
      <w:r w:rsidR="006A59D6">
        <w:t>/</w:t>
      </w:r>
      <w:r w:rsidR="00092F0C">
        <w:t xml:space="preserve"> </w:t>
      </w:r>
      <w:r w:rsidR="006A59D6">
        <w:t>tail slap</w:t>
      </w:r>
      <w:r w:rsidR="00092F0C">
        <w:t xml:space="preserve"> </w:t>
      </w:r>
      <w:r w:rsidR="006A59D6">
        <w:t>/</w:t>
      </w:r>
      <w:r w:rsidR="00092F0C">
        <w:t xml:space="preserve"> </w:t>
      </w:r>
      <w:r w:rsidR="006A59D6">
        <w:t>breach (leaping into air)</w:t>
      </w:r>
      <w:r w:rsidR="00092F0C">
        <w:t xml:space="preserve"> </w:t>
      </w:r>
      <w:r>
        <w:t>/</w:t>
      </w:r>
      <w:r w:rsidR="00092F0C">
        <w:t xml:space="preserve"> </w:t>
      </w:r>
      <w:r>
        <w:t>stranded</w:t>
      </w:r>
      <w:r w:rsidR="003E7B2D">
        <w:t xml:space="preserve"> (but alive)</w:t>
      </w:r>
      <w:r w:rsidR="00092F0C">
        <w:t xml:space="preserve"> </w:t>
      </w:r>
      <w:r>
        <w:t>/</w:t>
      </w:r>
      <w:r w:rsidR="00092F0C">
        <w:t xml:space="preserve"> </w:t>
      </w:r>
      <w:r>
        <w:t>dead</w:t>
      </w:r>
    </w:p>
    <w:p w:rsidR="006A59D6" w:rsidRDefault="006969A6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(comment)</w:t>
      </w:r>
      <w:r w:rsidR="00FD169A">
        <w:t>________________________________________________________________________</w:t>
      </w:r>
    </w:p>
    <w:p w:rsidR="006A59D6" w:rsidRDefault="006A59D6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Direction orca heading in:</w:t>
      </w:r>
      <w:r w:rsidR="006251F1">
        <w:t xml:space="preserve"> ____________________________________________________________</w:t>
      </w:r>
    </w:p>
    <w:p w:rsidR="003F2640" w:rsidRDefault="003F2640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Description of orca (size and shape of dorsal fin, distinctive markings, any scars present):</w:t>
      </w:r>
    </w:p>
    <w:p w:rsidR="006251F1" w:rsidRDefault="00B664BC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(comment) ___</w:t>
      </w:r>
      <w:r w:rsidR="006251F1">
        <w:t>______________________________________________________________________</w:t>
      </w:r>
    </w:p>
    <w:p w:rsidR="006969A6" w:rsidRDefault="006969A6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ID confidence (</w:t>
      </w:r>
      <w:r w:rsidRPr="006251F1">
        <w:rPr>
          <w:b/>
        </w:rPr>
        <w:t>circle</w:t>
      </w:r>
      <w:r>
        <w:t>): definitely orca</w:t>
      </w:r>
      <w:r w:rsidR="00092F0C">
        <w:t xml:space="preserve"> </w:t>
      </w:r>
      <w:r>
        <w:t>/</w:t>
      </w:r>
      <w:r w:rsidR="00092F0C">
        <w:t xml:space="preserve"> </w:t>
      </w:r>
      <w:r>
        <w:t xml:space="preserve">unsure </w:t>
      </w:r>
      <w:r w:rsidR="006251F1">
        <w:rPr>
          <w:color w:val="A6A6A6" w:themeColor="background1" w:themeShade="A6"/>
        </w:rPr>
        <w:t>(if</w:t>
      </w:r>
      <w:r w:rsidRPr="00B26F5A">
        <w:rPr>
          <w:color w:val="A6A6A6" w:themeColor="background1" w:themeShade="A6"/>
        </w:rPr>
        <w:t xml:space="preserve"> photo available select ‘ID Please’ box in </w:t>
      </w:r>
      <w:proofErr w:type="spellStart"/>
      <w:r w:rsidRPr="00B26F5A">
        <w:rPr>
          <w:color w:val="A6A6A6" w:themeColor="background1" w:themeShade="A6"/>
        </w:rPr>
        <w:t>NatureWatch</w:t>
      </w:r>
      <w:proofErr w:type="spellEnd"/>
      <w:r w:rsidRPr="00B26F5A">
        <w:rPr>
          <w:color w:val="A6A6A6" w:themeColor="background1" w:themeShade="A6"/>
        </w:rPr>
        <w:t xml:space="preserve"> NZ) </w:t>
      </w:r>
    </w:p>
    <w:p w:rsidR="00854AF5" w:rsidRDefault="001504D8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Were any</w:t>
      </w:r>
      <w:r w:rsidR="006A59D6">
        <w:t xml:space="preserve"> potential threats present? (</w:t>
      </w:r>
      <w:r w:rsidR="006A59D6" w:rsidRPr="006251F1">
        <w:rPr>
          <w:b/>
        </w:rPr>
        <w:t>circle</w:t>
      </w:r>
      <w:r w:rsidR="006A59D6">
        <w:t>): no observable threats</w:t>
      </w:r>
      <w:r w:rsidR="00092F0C">
        <w:t xml:space="preserve"> </w:t>
      </w:r>
      <w:r w:rsidR="006A59D6">
        <w:t>/</w:t>
      </w:r>
      <w:r w:rsidR="00092F0C">
        <w:t xml:space="preserve"> </w:t>
      </w:r>
      <w:r w:rsidR="006A59D6">
        <w:t>near vicinity to</w:t>
      </w:r>
      <w:r w:rsidR="00823307">
        <w:t xml:space="preserve"> boat or</w:t>
      </w:r>
      <w:r w:rsidR="006A59D6">
        <w:t xml:space="preserve"> vessels</w:t>
      </w:r>
      <w:r w:rsidR="00092F0C">
        <w:t xml:space="preserve"> </w:t>
      </w:r>
      <w:r w:rsidR="00823307">
        <w:t>/</w:t>
      </w:r>
      <w:r w:rsidR="00092F0C">
        <w:t xml:space="preserve"> </w:t>
      </w:r>
      <w:r w:rsidR="00823307">
        <w:t xml:space="preserve">risk of entanglement  </w:t>
      </w:r>
    </w:p>
    <w:p w:rsidR="00823307" w:rsidRDefault="00823307" w:rsidP="00942FF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</w:pPr>
      <w:r>
        <w:t>(comment)</w:t>
      </w:r>
      <w:r w:rsidR="006251F1">
        <w:t>__________________________________________________________________________</w:t>
      </w:r>
    </w:p>
    <w:p w:rsidR="009F2F72" w:rsidRDefault="00D6689A" w:rsidP="003E7B2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</w:pPr>
      <w:r>
        <w:t>Little Blue Penguin</w:t>
      </w:r>
    </w:p>
    <w:p w:rsidR="003E7B2D" w:rsidRDefault="003E7B2D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Time of sighting: _________________________ Date of sighting: ___________________________</w:t>
      </w:r>
    </w:p>
    <w:p w:rsidR="003E7B2D" w:rsidRDefault="003E7B2D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Description of location (place name/road end):__________________________________________</w:t>
      </w:r>
    </w:p>
    <w:p w:rsidR="00893C88" w:rsidRDefault="00893C88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GPS reference</w:t>
      </w:r>
      <w:r w:rsidR="00854AF5">
        <w:t xml:space="preserve"> or position on map</w:t>
      </w:r>
      <w:r>
        <w:t>:</w:t>
      </w:r>
      <w:r w:rsidR="003E7B2D">
        <w:t xml:space="preserve"> _______________________</w:t>
      </w:r>
      <w:r>
        <w:t>Seen from (</w:t>
      </w:r>
      <w:r w:rsidRPr="006251F1">
        <w:rPr>
          <w:b/>
        </w:rPr>
        <w:t>cir</w:t>
      </w:r>
      <w:r w:rsidR="003F2640" w:rsidRPr="006251F1">
        <w:rPr>
          <w:b/>
        </w:rPr>
        <w:t>cle</w:t>
      </w:r>
      <w:r w:rsidR="00F76A5E">
        <w:t>): Shore</w:t>
      </w:r>
      <w:r w:rsidR="00092F0C">
        <w:t xml:space="preserve"> </w:t>
      </w:r>
      <w:r w:rsidR="00F76A5E">
        <w:t>/</w:t>
      </w:r>
      <w:r w:rsidR="00092F0C">
        <w:t xml:space="preserve"> </w:t>
      </w:r>
      <w:r w:rsidR="00F76A5E">
        <w:t>boat</w:t>
      </w:r>
      <w:r w:rsidR="00092F0C">
        <w:t xml:space="preserve"> </w:t>
      </w:r>
      <w:r w:rsidR="00F76A5E">
        <w:t>/</w:t>
      </w:r>
      <w:r w:rsidR="00092F0C">
        <w:t xml:space="preserve"> </w:t>
      </w:r>
      <w:r w:rsidR="00F76A5E">
        <w:t>in water</w:t>
      </w:r>
    </w:p>
    <w:p w:rsidR="003E7B2D" w:rsidRDefault="003E7B2D" w:rsidP="003E7B2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Little Blue Penguin (continued)</w:t>
      </w:r>
    </w:p>
    <w:p w:rsidR="003E7B2D" w:rsidRDefault="003E7B2D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Photos/video (</w:t>
      </w:r>
      <w:r w:rsidRPr="00FD169A">
        <w:rPr>
          <w:b/>
        </w:rPr>
        <w:t>circle</w:t>
      </w:r>
      <w:r>
        <w:t xml:space="preserve">): Yes / No (If yes, please provide </w:t>
      </w:r>
      <w:r w:rsidRPr="003E7B2D">
        <w:t>files</w:t>
      </w:r>
      <w:r>
        <w:t xml:space="preserve"> with </w:t>
      </w:r>
      <w:r w:rsidRPr="003E7B2D">
        <w:rPr>
          <w:b/>
        </w:rPr>
        <w:t>location</w:t>
      </w:r>
      <w:r>
        <w:t xml:space="preserve">, </w:t>
      </w:r>
      <w:r w:rsidRPr="003E7B2D">
        <w:rPr>
          <w:b/>
        </w:rPr>
        <w:t>date</w:t>
      </w:r>
      <w:r>
        <w:t xml:space="preserve"> and </w:t>
      </w:r>
      <w:r w:rsidRPr="003E7B2D">
        <w:rPr>
          <w:b/>
        </w:rPr>
        <w:t>name</w:t>
      </w:r>
      <w:r>
        <w:t xml:space="preserve"> as </w:t>
      </w:r>
      <w:r w:rsidRPr="003E7B2D">
        <w:rPr>
          <w:b/>
        </w:rPr>
        <w:t>file name</w:t>
      </w:r>
      <w:r>
        <w:t>)</w:t>
      </w:r>
    </w:p>
    <w:p w:rsidR="006969A6" w:rsidRDefault="006969A6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Number of penguins:</w:t>
      </w:r>
      <w:r w:rsidR="006251F1">
        <w:t xml:space="preserve"> __________________________________</w:t>
      </w:r>
      <w:r w:rsidR="003E7B2D">
        <w:t>_______________________________</w:t>
      </w:r>
    </w:p>
    <w:p w:rsidR="00893C88" w:rsidRDefault="003F2640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Activity</w:t>
      </w:r>
      <w:r w:rsidR="00893C88">
        <w:t xml:space="preserve"> (</w:t>
      </w:r>
      <w:r w:rsidR="00893C88" w:rsidRPr="006251F1">
        <w:rPr>
          <w:b/>
        </w:rPr>
        <w:t>circle</w:t>
      </w:r>
      <w:r w:rsidR="00893C88">
        <w:t>): on beach</w:t>
      </w:r>
      <w:r w:rsidR="00092F0C">
        <w:t xml:space="preserve"> </w:t>
      </w:r>
      <w:r>
        <w:t>/</w:t>
      </w:r>
      <w:r w:rsidR="001504D8">
        <w:t xml:space="preserve"> in burrow</w:t>
      </w:r>
      <w:r w:rsidR="003E7B2D">
        <w:t xml:space="preserve"> or under building</w:t>
      </w:r>
      <w:r>
        <w:t xml:space="preserve"> </w:t>
      </w:r>
      <w:r w:rsidR="001504D8">
        <w:t>/</w:t>
      </w:r>
      <w:r>
        <w:t xml:space="preserve"> swimming in sea / footprints across sa</w:t>
      </w:r>
      <w:r w:rsidR="00092F0C">
        <w:t>nd / trace of (e.g. scratches, feathers</w:t>
      </w:r>
      <w:r>
        <w:t>)</w:t>
      </w:r>
      <w:r w:rsidR="00092F0C">
        <w:t xml:space="preserve"> </w:t>
      </w:r>
      <w:r w:rsidR="00854AF5">
        <w:t>/</w:t>
      </w:r>
      <w:r w:rsidR="00092F0C">
        <w:t xml:space="preserve"> calling / </w:t>
      </w:r>
      <w:r w:rsidR="00854AF5">
        <w:t>dead</w:t>
      </w:r>
    </w:p>
    <w:p w:rsidR="00854AF5" w:rsidRDefault="00854AF5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(comment)</w:t>
      </w:r>
      <w:r w:rsidR="006251F1">
        <w:t>____________________________________________________________________________</w:t>
      </w:r>
    </w:p>
    <w:p w:rsidR="00854AF5" w:rsidRDefault="00DE0186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ID confidence</w:t>
      </w:r>
      <w:r w:rsidR="00854AF5">
        <w:t xml:space="preserve"> (</w:t>
      </w:r>
      <w:r w:rsidR="00854AF5" w:rsidRPr="006251F1">
        <w:rPr>
          <w:b/>
        </w:rPr>
        <w:t>circle</w:t>
      </w:r>
      <w:r w:rsidR="00854AF5">
        <w:t>)</w:t>
      </w:r>
      <w:r w:rsidR="006251F1">
        <w:t>: definitely LBP</w:t>
      </w:r>
      <w:r w:rsidR="00092F0C">
        <w:t xml:space="preserve"> </w:t>
      </w:r>
      <w:r w:rsidR="00854AF5">
        <w:t>/</w:t>
      </w:r>
      <w:r w:rsidR="00092F0C">
        <w:t xml:space="preserve"> </w:t>
      </w:r>
      <w:r w:rsidR="004916E2">
        <w:t>unsure</w:t>
      </w:r>
      <w:r>
        <w:t xml:space="preserve"> </w:t>
      </w:r>
      <w:r w:rsidR="006251F1">
        <w:rPr>
          <w:color w:val="A6A6A6" w:themeColor="background1" w:themeShade="A6"/>
        </w:rPr>
        <w:t>(if</w:t>
      </w:r>
      <w:r w:rsidR="00854AF5" w:rsidRPr="00B26F5A">
        <w:rPr>
          <w:color w:val="A6A6A6" w:themeColor="background1" w:themeShade="A6"/>
        </w:rPr>
        <w:t xml:space="preserve"> photo available select ‘ID Please’ box in </w:t>
      </w:r>
      <w:proofErr w:type="spellStart"/>
      <w:r w:rsidR="00854AF5" w:rsidRPr="00B26F5A">
        <w:rPr>
          <w:color w:val="A6A6A6" w:themeColor="background1" w:themeShade="A6"/>
        </w:rPr>
        <w:t>NatureWatch</w:t>
      </w:r>
      <w:proofErr w:type="spellEnd"/>
      <w:r w:rsidR="00854AF5" w:rsidRPr="00B26F5A">
        <w:rPr>
          <w:color w:val="A6A6A6" w:themeColor="background1" w:themeShade="A6"/>
        </w:rPr>
        <w:t xml:space="preserve"> NZ) </w:t>
      </w:r>
    </w:p>
    <w:p w:rsidR="00854AF5" w:rsidRDefault="001504D8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Were any</w:t>
      </w:r>
      <w:r w:rsidR="00DE0186">
        <w:t xml:space="preserve"> potential threats present? (</w:t>
      </w:r>
      <w:r w:rsidR="00DE0186" w:rsidRPr="006251F1">
        <w:rPr>
          <w:b/>
        </w:rPr>
        <w:t>circle</w:t>
      </w:r>
      <w:r w:rsidR="00DE0186">
        <w:t>): no observable threats</w:t>
      </w:r>
      <w:r w:rsidR="00092F0C">
        <w:t xml:space="preserve"> </w:t>
      </w:r>
      <w:r w:rsidR="00DE0186">
        <w:t>/</w:t>
      </w:r>
      <w:r w:rsidR="00092F0C">
        <w:t xml:space="preserve"> </w:t>
      </w:r>
      <w:r w:rsidR="00DE0186">
        <w:t>predators nearby (</w:t>
      </w:r>
      <w:r w:rsidR="00854AF5">
        <w:t xml:space="preserve">e.g. </w:t>
      </w:r>
      <w:r w:rsidR="00DE0186">
        <w:t>dog, cat or stoat footprints)</w:t>
      </w:r>
      <w:r w:rsidR="00092F0C">
        <w:t xml:space="preserve"> </w:t>
      </w:r>
      <w:r w:rsidR="00DE0186">
        <w:t xml:space="preserve">/ </w:t>
      </w:r>
      <w:r w:rsidR="00854AF5">
        <w:t>disturbance by humans</w:t>
      </w:r>
      <w:r w:rsidR="00092F0C">
        <w:t xml:space="preserve"> </w:t>
      </w:r>
      <w:r w:rsidR="00854AF5">
        <w:t xml:space="preserve">/ risk of entanglement </w:t>
      </w:r>
      <w:r w:rsidR="00DE0186">
        <w:t>/ risk of</w:t>
      </w:r>
      <w:r w:rsidR="006251F1">
        <w:t xml:space="preserve"> swallowing</w:t>
      </w:r>
      <w:r w:rsidR="00854AF5">
        <w:t xml:space="preserve"> litter</w:t>
      </w:r>
    </w:p>
    <w:p w:rsidR="004916E2" w:rsidRDefault="00854AF5" w:rsidP="003E7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(</w:t>
      </w:r>
      <w:r w:rsidR="00DE0186">
        <w:t>comment)</w:t>
      </w:r>
      <w:r w:rsidR="006251F1">
        <w:t xml:space="preserve"> _____________________________________________________________________________</w:t>
      </w:r>
    </w:p>
    <w:p w:rsidR="004916E2" w:rsidRDefault="004916E2" w:rsidP="0001327B">
      <w:pPr>
        <w:spacing w:after="0"/>
      </w:pPr>
    </w:p>
    <w:p w:rsidR="00DE0186" w:rsidRDefault="001504D8" w:rsidP="0001327B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</w:pPr>
      <w:r>
        <w:t>Reef Heron</w:t>
      </w:r>
    </w:p>
    <w:p w:rsidR="00653A4E" w:rsidRDefault="00653A4E" w:rsidP="00653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Time of sighting: _________________________ Date of sighting: ___________________________</w:t>
      </w:r>
    </w:p>
    <w:p w:rsidR="00653A4E" w:rsidRDefault="00653A4E" w:rsidP="00653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Description of location (place name/road end):__________________________________________</w:t>
      </w:r>
    </w:p>
    <w:p w:rsidR="00B025BC" w:rsidRDefault="00B025BC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GPS reference</w:t>
      </w:r>
      <w:r w:rsidR="00854AF5">
        <w:t xml:space="preserve"> or position on </w:t>
      </w:r>
      <w:r w:rsidR="0001327B">
        <w:t xml:space="preserve">map: _______________________ </w:t>
      </w:r>
      <w:r>
        <w:t xml:space="preserve">Seen </w:t>
      </w:r>
      <w:r w:rsidR="004916E2">
        <w:t>from (</w:t>
      </w:r>
      <w:r w:rsidR="004916E2" w:rsidRPr="0001327B">
        <w:rPr>
          <w:b/>
        </w:rPr>
        <w:t>circle</w:t>
      </w:r>
      <w:r w:rsidR="00942FF0">
        <w:t>): on shore</w:t>
      </w:r>
      <w:r w:rsidR="00092F0C">
        <w:t xml:space="preserve"> </w:t>
      </w:r>
      <w:r w:rsidR="00942FF0">
        <w:t>/ in water</w:t>
      </w:r>
    </w:p>
    <w:p w:rsidR="002861D8" w:rsidRDefault="002861D8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Photos/video (</w:t>
      </w:r>
      <w:r w:rsidRPr="00FD169A">
        <w:rPr>
          <w:b/>
        </w:rPr>
        <w:t>circle</w:t>
      </w:r>
      <w:r>
        <w:t xml:space="preserve">): Yes / No (If yes, please provide </w:t>
      </w:r>
      <w:r w:rsidRPr="003E7B2D">
        <w:t>files</w:t>
      </w:r>
      <w:r>
        <w:t xml:space="preserve"> with </w:t>
      </w:r>
      <w:r w:rsidRPr="003E7B2D">
        <w:rPr>
          <w:b/>
        </w:rPr>
        <w:t>location</w:t>
      </w:r>
      <w:r>
        <w:t xml:space="preserve">, </w:t>
      </w:r>
      <w:r w:rsidRPr="003E7B2D">
        <w:rPr>
          <w:b/>
        </w:rPr>
        <w:t>date</w:t>
      </w:r>
      <w:r>
        <w:t xml:space="preserve"> and </w:t>
      </w:r>
      <w:r w:rsidRPr="003E7B2D">
        <w:rPr>
          <w:b/>
        </w:rPr>
        <w:t>name</w:t>
      </w:r>
      <w:r>
        <w:t xml:space="preserve"> as </w:t>
      </w:r>
      <w:r w:rsidRPr="003E7B2D">
        <w:rPr>
          <w:b/>
        </w:rPr>
        <w:t>file name</w:t>
      </w:r>
      <w:r>
        <w:tab/>
      </w:r>
    </w:p>
    <w:p w:rsidR="006969A6" w:rsidRDefault="006969A6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Number of herons:</w:t>
      </w:r>
      <w:r w:rsidR="0001327B">
        <w:t>___________________________________</w:t>
      </w:r>
      <w:r w:rsidR="002861D8">
        <w:t>_________________________________</w:t>
      </w:r>
    </w:p>
    <w:p w:rsidR="004916E2" w:rsidRDefault="004916E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Activity</w:t>
      </w:r>
      <w:r w:rsidR="00B025BC">
        <w:t xml:space="preserve"> (</w:t>
      </w:r>
      <w:r w:rsidR="00B025BC" w:rsidRPr="0001327B">
        <w:rPr>
          <w:b/>
        </w:rPr>
        <w:t>circle</w:t>
      </w:r>
      <w:r w:rsidR="00B025BC">
        <w:t xml:space="preserve">): </w:t>
      </w:r>
      <w:r>
        <w:t>feeding</w:t>
      </w:r>
      <w:r w:rsidR="00092F0C">
        <w:t xml:space="preserve"> </w:t>
      </w:r>
      <w:r>
        <w:t>/</w:t>
      </w:r>
      <w:r w:rsidR="00092F0C">
        <w:t xml:space="preserve"> </w:t>
      </w:r>
      <w:r>
        <w:t>stationary</w:t>
      </w:r>
      <w:r w:rsidR="00092F0C">
        <w:t xml:space="preserve"> or walking and</w:t>
      </w:r>
      <w:r>
        <w:t xml:space="preserve"> not feeding</w:t>
      </w:r>
      <w:r w:rsidR="00092F0C">
        <w:t xml:space="preserve"> </w:t>
      </w:r>
      <w:r>
        <w:t>/</w:t>
      </w:r>
      <w:r w:rsidR="00092F0C">
        <w:t xml:space="preserve"> </w:t>
      </w:r>
      <w:r>
        <w:t>flying</w:t>
      </w:r>
      <w:r w:rsidR="00092F0C">
        <w:t xml:space="preserve"> </w:t>
      </w:r>
      <w:r>
        <w:t>/</w:t>
      </w:r>
      <w:r w:rsidR="00092F0C">
        <w:t xml:space="preserve"> </w:t>
      </w:r>
      <w:r>
        <w:t>nesting</w:t>
      </w:r>
      <w:r w:rsidR="00092F0C">
        <w:t xml:space="preserve"> </w:t>
      </w:r>
      <w:r>
        <w:t>/</w:t>
      </w:r>
      <w:r w:rsidR="00092F0C">
        <w:t xml:space="preserve"> </w:t>
      </w:r>
      <w:r>
        <w:t>footprint</w:t>
      </w:r>
      <w:r w:rsidR="00CD6FCB">
        <w:t>s only</w:t>
      </w:r>
      <w:r w:rsidR="00092F0C">
        <w:t xml:space="preserve"> </w:t>
      </w:r>
      <w:r>
        <w:t>/</w:t>
      </w:r>
      <w:r w:rsidR="00092F0C">
        <w:t xml:space="preserve"> </w:t>
      </w:r>
      <w:r>
        <w:t>dead</w:t>
      </w:r>
    </w:p>
    <w:p w:rsidR="00B025BC" w:rsidRDefault="00B025BC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(comment)</w:t>
      </w:r>
      <w:r w:rsidR="0001327B">
        <w:t xml:space="preserve"> __________________________________________________________________________</w:t>
      </w:r>
    </w:p>
    <w:p w:rsidR="004916E2" w:rsidRDefault="00B025BC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ID confidence</w:t>
      </w:r>
      <w:r w:rsidR="003F062A">
        <w:t xml:space="preserve"> (</w:t>
      </w:r>
      <w:r w:rsidR="003F062A" w:rsidRPr="00EC1289">
        <w:rPr>
          <w:b/>
        </w:rPr>
        <w:t>circle</w:t>
      </w:r>
      <w:r w:rsidR="003F062A">
        <w:t xml:space="preserve">): </w:t>
      </w:r>
      <w:r>
        <w:t xml:space="preserve">definitely </w:t>
      </w:r>
      <w:r w:rsidR="004916E2">
        <w:t>reef heron</w:t>
      </w:r>
      <w:r w:rsidR="00092F0C">
        <w:t xml:space="preserve"> </w:t>
      </w:r>
      <w:r w:rsidR="004916E2">
        <w:t>/</w:t>
      </w:r>
      <w:r w:rsidR="00092F0C">
        <w:t xml:space="preserve"> </w:t>
      </w:r>
      <w:r>
        <w:t>unsure</w:t>
      </w:r>
      <w:r w:rsidR="003F062A">
        <w:t xml:space="preserve"> could be white-faced heron</w:t>
      </w:r>
      <w:r w:rsidR="004916E2">
        <w:t xml:space="preserve"> </w:t>
      </w:r>
      <w:r w:rsidR="00942FF0">
        <w:rPr>
          <w:color w:val="A6A6A6" w:themeColor="background1" w:themeShade="A6"/>
        </w:rPr>
        <w:t>(‘ID Please’ box NW</w:t>
      </w:r>
      <w:r w:rsidR="004916E2" w:rsidRPr="00B26F5A">
        <w:rPr>
          <w:color w:val="A6A6A6" w:themeColor="background1" w:themeShade="A6"/>
        </w:rPr>
        <w:t xml:space="preserve">NZ) </w:t>
      </w:r>
    </w:p>
    <w:p w:rsidR="006969A6" w:rsidRDefault="00B025BC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Were any potential threats present? (circle): no observable threats</w:t>
      </w:r>
      <w:r w:rsidR="00092F0C">
        <w:t xml:space="preserve"> </w:t>
      </w:r>
      <w:r>
        <w:t>/</w:t>
      </w:r>
      <w:r w:rsidR="00092F0C">
        <w:t xml:space="preserve"> </w:t>
      </w:r>
      <w:r>
        <w:t>predators near</w:t>
      </w:r>
      <w:r w:rsidR="004916E2">
        <w:t>by (e.g. dog</w:t>
      </w:r>
      <w:r>
        <w:t>)</w:t>
      </w:r>
      <w:r w:rsidR="00092F0C">
        <w:t xml:space="preserve"> </w:t>
      </w:r>
      <w:r>
        <w:t xml:space="preserve">/ </w:t>
      </w:r>
      <w:r w:rsidR="006969A6">
        <w:t xml:space="preserve">disturbance by humans / risk of entanglement </w:t>
      </w:r>
      <w:r>
        <w:t xml:space="preserve">/ risk of </w:t>
      </w:r>
      <w:r w:rsidR="0001327B">
        <w:t>swallowing</w:t>
      </w:r>
      <w:r w:rsidR="006969A6">
        <w:t xml:space="preserve"> litter</w:t>
      </w:r>
    </w:p>
    <w:p w:rsidR="00B025BC" w:rsidRDefault="006969A6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(</w:t>
      </w:r>
      <w:r w:rsidR="00B025BC">
        <w:t>comment)</w:t>
      </w:r>
      <w:r w:rsidR="00EC1289">
        <w:t>____________________________________________________________________________</w:t>
      </w:r>
    </w:p>
    <w:p w:rsidR="00B025BC" w:rsidRDefault="00B025BC" w:rsidP="00EC1289">
      <w:pPr>
        <w:spacing w:after="0"/>
      </w:pPr>
    </w:p>
    <w:p w:rsidR="00C34B4A" w:rsidRPr="009F2F72" w:rsidRDefault="00C34B4A" w:rsidP="00EC128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</w:pPr>
      <w:r>
        <w:t>New Zealand Fur Seal</w:t>
      </w:r>
    </w:p>
    <w:p w:rsidR="002861D8" w:rsidRDefault="002861D8" w:rsidP="0028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Time of sighting: _________________________ Date of sighting: ___________________________</w:t>
      </w:r>
    </w:p>
    <w:p w:rsidR="002861D8" w:rsidRDefault="002861D8" w:rsidP="0028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Description of location (place name/road end):__________________________________________</w:t>
      </w:r>
    </w:p>
    <w:p w:rsidR="00C34B4A" w:rsidRDefault="00C34B4A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GPS reference</w:t>
      </w:r>
      <w:r w:rsidR="006969A6">
        <w:t xml:space="preserve"> or position on map</w:t>
      </w:r>
      <w:r>
        <w:t>:</w:t>
      </w:r>
      <w:r w:rsidR="00942FF0">
        <w:t xml:space="preserve"> ________________________________________________________</w:t>
      </w:r>
    </w:p>
    <w:p w:rsidR="00C34B4A" w:rsidRDefault="00C34B4A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Seen from (</w:t>
      </w:r>
      <w:r w:rsidRPr="00942FF0">
        <w:rPr>
          <w:b/>
        </w:rPr>
        <w:t>cir</w:t>
      </w:r>
      <w:r w:rsidR="006969A6" w:rsidRPr="00942FF0">
        <w:rPr>
          <w:b/>
        </w:rPr>
        <w:t>cle</w:t>
      </w:r>
      <w:r w:rsidR="006969A6">
        <w:t>): Shore</w:t>
      </w:r>
      <w:r w:rsidR="00092F0C">
        <w:t xml:space="preserve"> </w:t>
      </w:r>
      <w:r w:rsidR="006969A6">
        <w:t>/</w:t>
      </w:r>
      <w:r w:rsidR="00092F0C">
        <w:t xml:space="preserve"> </w:t>
      </w:r>
      <w:r w:rsidR="006969A6">
        <w:t>boat</w:t>
      </w:r>
      <w:r w:rsidR="00092F0C">
        <w:t xml:space="preserve"> </w:t>
      </w:r>
      <w:r w:rsidR="006969A6">
        <w:t>/</w:t>
      </w:r>
      <w:r w:rsidR="00092F0C">
        <w:t xml:space="preserve"> </w:t>
      </w:r>
      <w:r w:rsidR="006969A6">
        <w:t>underwater (</w:t>
      </w:r>
      <w:r w:rsidR="008F5BB6">
        <w:t xml:space="preserve">scuba </w:t>
      </w:r>
      <w:r w:rsidR="006969A6">
        <w:t>dive, snorkel)</w:t>
      </w:r>
    </w:p>
    <w:p w:rsidR="002861D8" w:rsidRDefault="002861D8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Photos/video (</w:t>
      </w:r>
      <w:r w:rsidRPr="00FD169A">
        <w:rPr>
          <w:b/>
        </w:rPr>
        <w:t>circle</w:t>
      </w:r>
      <w:r>
        <w:t xml:space="preserve">): Yes / No (If yes, please provide </w:t>
      </w:r>
      <w:r w:rsidRPr="003E7B2D">
        <w:t>files</w:t>
      </w:r>
      <w:r>
        <w:t xml:space="preserve"> with </w:t>
      </w:r>
      <w:r w:rsidRPr="003E7B2D">
        <w:rPr>
          <w:b/>
        </w:rPr>
        <w:t>location</w:t>
      </w:r>
      <w:r>
        <w:t xml:space="preserve">, </w:t>
      </w:r>
      <w:r w:rsidRPr="003E7B2D">
        <w:rPr>
          <w:b/>
        </w:rPr>
        <w:t>date</w:t>
      </w:r>
      <w:r>
        <w:t xml:space="preserve"> and </w:t>
      </w:r>
      <w:r w:rsidRPr="003E7B2D">
        <w:rPr>
          <w:b/>
        </w:rPr>
        <w:t>name</w:t>
      </w:r>
      <w:r>
        <w:t xml:space="preserve"> as </w:t>
      </w:r>
      <w:r w:rsidRPr="003E7B2D">
        <w:rPr>
          <w:b/>
        </w:rPr>
        <w:t>file name</w:t>
      </w:r>
    </w:p>
    <w:p w:rsidR="00AF0BA2" w:rsidRDefault="00AF0BA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Number of seals:</w:t>
      </w:r>
      <w:r w:rsidR="0036440C">
        <w:t xml:space="preserve"> ___________</w:t>
      </w:r>
      <w:r>
        <w:t>Number of adults:</w:t>
      </w:r>
      <w:r w:rsidR="0036440C">
        <w:t>_____________ Number of juveniles</w:t>
      </w:r>
      <w:r>
        <w:t>:</w:t>
      </w:r>
      <w:r w:rsidR="0036440C">
        <w:t xml:space="preserve"> _____________</w:t>
      </w:r>
    </w:p>
    <w:p w:rsidR="006969A6" w:rsidRDefault="006969A6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Activity</w:t>
      </w:r>
      <w:r w:rsidR="00C34B4A">
        <w:t xml:space="preserve"> (</w:t>
      </w:r>
      <w:r w:rsidR="00C34B4A" w:rsidRPr="0036440C">
        <w:rPr>
          <w:b/>
        </w:rPr>
        <w:t>circle</w:t>
      </w:r>
      <w:r w:rsidR="00C34B4A">
        <w:t xml:space="preserve">): </w:t>
      </w:r>
      <w:r>
        <w:t>resting on land</w:t>
      </w:r>
      <w:r w:rsidR="00092F0C">
        <w:t xml:space="preserve"> </w:t>
      </w:r>
      <w:r>
        <w:t>/</w:t>
      </w:r>
      <w:r w:rsidR="00092F0C">
        <w:t xml:space="preserve"> </w:t>
      </w:r>
      <w:r>
        <w:t>swimming</w:t>
      </w:r>
      <w:r w:rsidR="00AF0BA2">
        <w:t xml:space="preserve"> at sea</w:t>
      </w:r>
      <w:r w:rsidR="00092F0C">
        <w:t xml:space="preserve"> </w:t>
      </w:r>
      <w:r w:rsidR="00AF0BA2">
        <w:t>/</w:t>
      </w:r>
      <w:r w:rsidR="00092F0C">
        <w:t xml:space="preserve"> </w:t>
      </w:r>
      <w:r w:rsidR="00AF0BA2">
        <w:t>juveniles in nursery area</w:t>
      </w:r>
      <w:r w:rsidR="00092F0C">
        <w:t xml:space="preserve"> </w:t>
      </w:r>
      <w:r w:rsidR="00AF0BA2">
        <w:t>/ dead</w:t>
      </w:r>
    </w:p>
    <w:p w:rsidR="00AF0BA2" w:rsidRDefault="00AF0BA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(comment)</w:t>
      </w:r>
      <w:r w:rsidR="0036440C">
        <w:t>____________________________________________________________________________</w:t>
      </w:r>
    </w:p>
    <w:p w:rsidR="00AF0BA2" w:rsidRDefault="00C34B4A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Were any potential threats present? (</w:t>
      </w:r>
      <w:r w:rsidRPr="0036440C">
        <w:rPr>
          <w:b/>
        </w:rPr>
        <w:t>circle</w:t>
      </w:r>
      <w:r>
        <w:t>): no observable threats</w:t>
      </w:r>
      <w:r w:rsidR="00092F0C">
        <w:t xml:space="preserve"> </w:t>
      </w:r>
      <w:r>
        <w:t>/</w:t>
      </w:r>
      <w:r w:rsidR="00092F0C">
        <w:t xml:space="preserve"> </w:t>
      </w:r>
      <w:r>
        <w:t>predators near</w:t>
      </w:r>
      <w:r w:rsidR="00D84BD7">
        <w:t>by (</w:t>
      </w:r>
      <w:r w:rsidR="00AF0BA2">
        <w:t xml:space="preserve">e.g. </w:t>
      </w:r>
      <w:r w:rsidR="00D84BD7">
        <w:t>dog</w:t>
      </w:r>
      <w:r>
        <w:t>)</w:t>
      </w:r>
      <w:r w:rsidR="00092F0C">
        <w:t xml:space="preserve"> </w:t>
      </w:r>
      <w:r>
        <w:t>/</w:t>
      </w:r>
      <w:r w:rsidR="00D84BD7" w:rsidRPr="00D84BD7">
        <w:t xml:space="preserve"> </w:t>
      </w:r>
      <w:r w:rsidR="00AF0BA2">
        <w:t>disturbance by humans</w:t>
      </w:r>
      <w:r w:rsidR="00092F0C">
        <w:t xml:space="preserve"> </w:t>
      </w:r>
      <w:r w:rsidR="00AF0BA2">
        <w:t xml:space="preserve">/ </w:t>
      </w:r>
      <w:r w:rsidR="00D84BD7">
        <w:t>near vicinity to</w:t>
      </w:r>
      <w:r w:rsidR="00AF0BA2">
        <w:t xml:space="preserve"> boat or</w:t>
      </w:r>
      <w:r w:rsidR="00D84BD7">
        <w:t xml:space="preserve"> vessel</w:t>
      </w:r>
      <w:r w:rsidR="00AF0BA2">
        <w:t>s</w:t>
      </w:r>
      <w:r w:rsidR="00092F0C">
        <w:t xml:space="preserve"> </w:t>
      </w:r>
      <w:r w:rsidR="00AF0BA2">
        <w:t>/</w:t>
      </w:r>
      <w:r w:rsidR="00092F0C">
        <w:t xml:space="preserve"> </w:t>
      </w:r>
      <w:r w:rsidR="00AF0BA2">
        <w:t xml:space="preserve">risk of entanglement  </w:t>
      </w:r>
    </w:p>
    <w:p w:rsidR="00893C88" w:rsidRDefault="00AF0BA2" w:rsidP="00942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(</w:t>
      </w:r>
      <w:r w:rsidR="00C34B4A">
        <w:t>comment)</w:t>
      </w:r>
      <w:r w:rsidR="0036440C">
        <w:t>______________________________________________________________________________</w:t>
      </w:r>
    </w:p>
    <w:sectPr w:rsidR="00893C88" w:rsidSect="00A91C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1134" w:bottom="720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27B" w:rsidRDefault="0001327B" w:rsidP="0001327B">
      <w:pPr>
        <w:spacing w:after="0" w:line="240" w:lineRule="auto"/>
      </w:pPr>
      <w:r>
        <w:separator/>
      </w:r>
    </w:p>
  </w:endnote>
  <w:endnote w:type="continuationSeparator" w:id="0">
    <w:p w:rsidR="0001327B" w:rsidRDefault="0001327B" w:rsidP="0001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6" w:rsidRDefault="00E257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5E" w:rsidRDefault="00F76A5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6" w:rsidRDefault="00E257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27B" w:rsidRDefault="0001327B" w:rsidP="0001327B">
      <w:pPr>
        <w:spacing w:after="0" w:line="240" w:lineRule="auto"/>
      </w:pPr>
      <w:r>
        <w:separator/>
      </w:r>
    </w:p>
  </w:footnote>
  <w:footnote w:type="continuationSeparator" w:id="0">
    <w:p w:rsidR="0001327B" w:rsidRDefault="0001327B" w:rsidP="0001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6" w:rsidRDefault="00E257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7B" w:rsidRDefault="00F76A5E" w:rsidP="00E3567A">
    <w:pPr>
      <w:pStyle w:val="Header"/>
      <w:jc w:val="center"/>
    </w:pPr>
    <w:r>
      <w:rPr>
        <w:noProof/>
        <w:lang w:eastAsia="en-NZ"/>
      </w:rPr>
      <w:drawing>
        <wp:inline distT="0" distB="0" distL="0" distR="0" wp14:anchorId="10046857" wp14:editId="14238ED3">
          <wp:extent cx="1555845" cy="881571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725" cy="888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756" w:rsidRDefault="00E257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4B63"/>
    <w:multiLevelType w:val="hybridMultilevel"/>
    <w:tmpl w:val="B00C34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5E304C"/>
    <w:multiLevelType w:val="hybridMultilevel"/>
    <w:tmpl w:val="0D5CE4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5504A"/>
    <w:multiLevelType w:val="hybridMultilevel"/>
    <w:tmpl w:val="F502D0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F72"/>
    <w:rsid w:val="0001327B"/>
    <w:rsid w:val="00040A48"/>
    <w:rsid w:val="00092F0C"/>
    <w:rsid w:val="001257C0"/>
    <w:rsid w:val="001504D8"/>
    <w:rsid w:val="002861D8"/>
    <w:rsid w:val="00294CE4"/>
    <w:rsid w:val="0036440C"/>
    <w:rsid w:val="003E7B2D"/>
    <w:rsid w:val="003F062A"/>
    <w:rsid w:val="003F2640"/>
    <w:rsid w:val="004916E2"/>
    <w:rsid w:val="004F691F"/>
    <w:rsid w:val="005C4F20"/>
    <w:rsid w:val="006173AE"/>
    <w:rsid w:val="006251F1"/>
    <w:rsid w:val="00653A4E"/>
    <w:rsid w:val="006969A6"/>
    <w:rsid w:val="006A59D6"/>
    <w:rsid w:val="00806B4E"/>
    <w:rsid w:val="00823307"/>
    <w:rsid w:val="00854AF5"/>
    <w:rsid w:val="00873C9D"/>
    <w:rsid w:val="00893C88"/>
    <w:rsid w:val="008F5BB6"/>
    <w:rsid w:val="00942FF0"/>
    <w:rsid w:val="009629B9"/>
    <w:rsid w:val="009F2F72"/>
    <w:rsid w:val="00A91CD8"/>
    <w:rsid w:val="00AA7176"/>
    <w:rsid w:val="00AF0BA2"/>
    <w:rsid w:val="00B025BC"/>
    <w:rsid w:val="00B13C95"/>
    <w:rsid w:val="00B26F5A"/>
    <w:rsid w:val="00B57B7E"/>
    <w:rsid w:val="00B631F3"/>
    <w:rsid w:val="00B664BC"/>
    <w:rsid w:val="00BC1435"/>
    <w:rsid w:val="00C34B4A"/>
    <w:rsid w:val="00C83905"/>
    <w:rsid w:val="00CD6FCB"/>
    <w:rsid w:val="00D14C4A"/>
    <w:rsid w:val="00D50CD2"/>
    <w:rsid w:val="00D6689A"/>
    <w:rsid w:val="00D84BD7"/>
    <w:rsid w:val="00DE0186"/>
    <w:rsid w:val="00E04A20"/>
    <w:rsid w:val="00E14AD6"/>
    <w:rsid w:val="00E25756"/>
    <w:rsid w:val="00E3567A"/>
    <w:rsid w:val="00E36EDD"/>
    <w:rsid w:val="00E43606"/>
    <w:rsid w:val="00E86554"/>
    <w:rsid w:val="00EC1289"/>
    <w:rsid w:val="00F026D8"/>
    <w:rsid w:val="00F76A5E"/>
    <w:rsid w:val="00F94E92"/>
    <w:rsid w:val="00FC2B0A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2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F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F2F7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F2F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13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27B"/>
  </w:style>
  <w:style w:type="paragraph" w:styleId="Footer">
    <w:name w:val="footer"/>
    <w:basedOn w:val="Normal"/>
    <w:link w:val="FooterChar"/>
    <w:uiPriority w:val="99"/>
    <w:unhideWhenUsed/>
    <w:rsid w:val="00013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27B"/>
  </w:style>
  <w:style w:type="paragraph" w:styleId="BalloonText">
    <w:name w:val="Balloon Text"/>
    <w:basedOn w:val="Normal"/>
    <w:link w:val="BalloonTextChar"/>
    <w:uiPriority w:val="99"/>
    <w:semiHidden/>
    <w:unhideWhenUsed/>
    <w:rsid w:val="0001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2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F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F2F7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F2F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13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27B"/>
  </w:style>
  <w:style w:type="paragraph" w:styleId="Footer">
    <w:name w:val="footer"/>
    <w:basedOn w:val="Normal"/>
    <w:link w:val="FooterChar"/>
    <w:uiPriority w:val="99"/>
    <w:unhideWhenUsed/>
    <w:rsid w:val="000132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27B"/>
  </w:style>
  <w:style w:type="paragraph" w:styleId="BalloonText">
    <w:name w:val="Balloon Text"/>
    <w:basedOn w:val="Normal"/>
    <w:link w:val="BalloonTextChar"/>
    <w:uiPriority w:val="99"/>
    <w:semiHidden/>
    <w:unhideWhenUsed/>
    <w:rsid w:val="0001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3757E3E5</Template>
  <TotalTime>371</TotalTime>
  <Pages>2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Roberts</dc:creator>
  <cp:keywords/>
  <dc:description/>
  <cp:lastModifiedBy>Emily Roberts</cp:lastModifiedBy>
  <cp:revision>21</cp:revision>
  <cp:lastPrinted>2015-12-02T03:32:00Z</cp:lastPrinted>
  <dcterms:created xsi:type="dcterms:W3CDTF">2015-11-29T05:47:00Z</dcterms:created>
  <dcterms:modified xsi:type="dcterms:W3CDTF">2016-07-10T06:14:00Z</dcterms:modified>
</cp:coreProperties>
</file>